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48" w:type="dxa"/>
        <w:tblLook w:val="00A0" w:firstRow="1" w:lastRow="0" w:firstColumn="1" w:lastColumn="0" w:noHBand="0" w:noVBand="0"/>
      </w:tblPr>
      <w:tblGrid>
        <w:gridCol w:w="5523"/>
        <w:gridCol w:w="5025"/>
      </w:tblGrid>
      <w:tr w:rsidR="00A359DA" w:rsidRPr="007E0389" w14:paraId="74D71D21" w14:textId="77777777" w:rsidTr="00F21BF9">
        <w:trPr>
          <w:trHeight w:val="584"/>
        </w:trPr>
        <w:tc>
          <w:tcPr>
            <w:tcW w:w="5523" w:type="dxa"/>
          </w:tcPr>
          <w:p w14:paraId="67D37327" w14:textId="77777777" w:rsidR="00A359DA" w:rsidRPr="008C18AE" w:rsidRDefault="00182835">
            <w:pPr>
              <w:rPr>
                <w:rFonts w:asciiTheme="minorHAnsi" w:hAnsiTheme="minorHAnsi" w:cstheme="minorHAnsi"/>
                <w:b/>
                <w:i/>
                <w:sz w:val="32"/>
                <w:szCs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8C18AE">
              <w:rPr>
                <w:rFonts w:asciiTheme="minorHAnsi" w:hAnsiTheme="minorHAnsi" w:cstheme="minorHAnsi"/>
                <w:b/>
                <w:i/>
                <w:sz w:val="36"/>
                <w:szCs w:val="36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DECISION ANALYSIS</w:t>
            </w:r>
          </w:p>
        </w:tc>
        <w:tc>
          <w:tcPr>
            <w:tcW w:w="5025" w:type="dxa"/>
            <w:shd w:val="clear" w:color="auto" w:fill="F3F3F3"/>
          </w:tcPr>
          <w:p w14:paraId="1890F789" w14:textId="0C750037" w:rsidR="006B3CFD" w:rsidRDefault="006B3CFD" w:rsidP="006B3CFD">
            <w:pPr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B3CFD">
              <w:rPr>
                <w:rFonts w:asciiTheme="minorHAnsi" w:hAnsiTheme="minorHAnsi" w:cstheme="minorHAnsi"/>
                <w:bCs/>
                <w:sz w:val="22"/>
              </w:rPr>
              <w:t>FOR OFFICE USE ONLY</w:t>
            </w:r>
          </w:p>
          <w:p w14:paraId="35F59601" w14:textId="00070F47" w:rsidR="00734DC3" w:rsidRPr="00A42385" w:rsidRDefault="00513DCC" w:rsidP="006B3CFD">
            <w:pPr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Uploaded</w:t>
            </w:r>
            <w:r w:rsidR="00937F2C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date</w:t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:</w:t>
            </w:r>
            <w:r w:rsidR="00267827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 </w:t>
            </w:r>
          </w:p>
          <w:p w14:paraId="2988815A" w14:textId="29E1CA45" w:rsidR="00A359DA" w:rsidRPr="00A42385" w:rsidRDefault="00937F2C" w:rsidP="00FA0CE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Manuscript ID</w:t>
            </w:r>
            <w:r w:rsidR="00A359DA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:</w:t>
            </w:r>
            <w:r w:rsidR="00267827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 </w:t>
            </w:r>
            <w:r w:rsidR="006B3CFD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  <w:t>DOI:</w:t>
            </w:r>
            <w:r w:rsidR="00267827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 </w:t>
            </w:r>
          </w:p>
        </w:tc>
      </w:tr>
      <w:tr w:rsidR="00A359DA" w:rsidRPr="007E0389" w14:paraId="4A707898" w14:textId="77777777" w:rsidTr="00F21BF9">
        <w:trPr>
          <w:trHeight w:val="272"/>
        </w:trPr>
        <w:tc>
          <w:tcPr>
            <w:tcW w:w="5523" w:type="dxa"/>
          </w:tcPr>
          <w:p w14:paraId="7B85671B" w14:textId="77777777" w:rsidR="00A359DA" w:rsidRPr="008C18AE" w:rsidRDefault="007E0389" w:rsidP="00937F2C">
            <w:pPr>
              <w:rPr>
                <w:rFonts w:asciiTheme="minorHAnsi" w:hAnsiTheme="minorHAnsi" w:cstheme="minorHAnsi"/>
                <w:b/>
                <w:sz w:val="32"/>
                <w:szCs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8C18AE">
              <w:rPr>
                <w:rFonts w:asciiTheme="minorHAnsi" w:hAnsiTheme="minorHAnsi" w:cstheme="minorHAnsi"/>
                <w:b/>
                <w:sz w:val="28"/>
                <w:szCs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EDITORIAL CHECKLIST</w:t>
            </w:r>
          </w:p>
        </w:tc>
        <w:tc>
          <w:tcPr>
            <w:tcW w:w="5025" w:type="dxa"/>
            <w:shd w:val="clear" w:color="auto" w:fill="F3F3F3"/>
          </w:tcPr>
          <w:p w14:paraId="47D17B35" w14:textId="77777777" w:rsidR="00A359DA" w:rsidRPr="00A42385" w:rsidRDefault="00A359DA" w:rsidP="00A359DA">
            <w:pPr>
              <w:rPr>
                <w:rFonts w:asciiTheme="minorHAnsi" w:hAnsiTheme="minorHAnsi" w:cstheme="minorHAnsi"/>
                <w:i/>
                <w:sz w:val="20"/>
                <w:szCs w:val="22"/>
              </w:rPr>
            </w:pPr>
          </w:p>
        </w:tc>
      </w:tr>
    </w:tbl>
    <w:p w14:paraId="57CF3EFA" w14:textId="77777777" w:rsidR="00A359DA" w:rsidRPr="007E0389" w:rsidRDefault="00A359DA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184"/>
        <w:gridCol w:w="5034"/>
        <w:gridCol w:w="3330"/>
      </w:tblGrid>
      <w:tr w:rsidR="00937F2C" w:rsidRPr="007E0389" w14:paraId="31B6D0EA" w14:textId="77777777" w:rsidTr="00DF03EC">
        <w:trPr>
          <w:trHeight w:val="288"/>
        </w:trPr>
        <w:tc>
          <w:tcPr>
            <w:tcW w:w="2184" w:type="dxa"/>
          </w:tcPr>
          <w:p w14:paraId="44AFDBE8" w14:textId="77777777" w:rsidR="00937F2C" w:rsidRPr="007E0389" w:rsidRDefault="00DF03EC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M</w:t>
            </w:r>
            <w:r w:rsidR="00937F2C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anuscript </w:t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T</w:t>
            </w:r>
            <w:r w:rsidR="00937F2C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itle</w:t>
            </w:r>
          </w:p>
        </w:tc>
        <w:tc>
          <w:tcPr>
            <w:tcW w:w="8364" w:type="dxa"/>
            <w:gridSpan w:val="2"/>
          </w:tcPr>
          <w:p w14:paraId="29941A04" w14:textId="733B7C21" w:rsidR="00937F2C" w:rsidRPr="007E0389" w:rsidRDefault="00937F2C" w:rsidP="0006798B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82835" w:rsidRPr="007E0389" w14:paraId="319E16EA" w14:textId="77777777" w:rsidTr="00DF03EC">
        <w:trPr>
          <w:trHeight w:val="381"/>
        </w:trPr>
        <w:tc>
          <w:tcPr>
            <w:tcW w:w="2184" w:type="dxa"/>
          </w:tcPr>
          <w:p w14:paraId="4D796318" w14:textId="77777777" w:rsidR="00182835" w:rsidRPr="007E0389" w:rsidRDefault="00485487" w:rsidP="0094535F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Manuscript </w:t>
            </w:r>
            <w:r w:rsidR="00182835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Type</w:t>
            </w:r>
            <w:r w:rsidR="007E0389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7E0389" w:rsidRPr="00A42385">
              <w:rPr>
                <w:rFonts w:asciiTheme="minorHAnsi" w:hAnsiTheme="minorHAnsi" w:cstheme="minorHAnsi"/>
                <w:sz w:val="18"/>
                <w:szCs w:val="22"/>
              </w:rPr>
              <w:t>(Research Article or Special Issue?)</w:t>
            </w:r>
          </w:p>
        </w:tc>
        <w:tc>
          <w:tcPr>
            <w:tcW w:w="8364" w:type="dxa"/>
            <w:gridSpan w:val="2"/>
          </w:tcPr>
          <w:p w14:paraId="44DB7180" w14:textId="02863F6A" w:rsidR="00182835" w:rsidRPr="007E0389" w:rsidRDefault="00182835" w:rsidP="00AC54E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548D7" w:rsidRPr="007E0389" w14:paraId="3EE7328F" w14:textId="77777777" w:rsidTr="00DF03EC">
        <w:trPr>
          <w:trHeight w:val="381"/>
        </w:trPr>
        <w:tc>
          <w:tcPr>
            <w:tcW w:w="2184" w:type="dxa"/>
          </w:tcPr>
          <w:p w14:paraId="18E1D990" w14:textId="77777777" w:rsidR="00B548D7" w:rsidRPr="007E0389" w:rsidRDefault="00B548D7" w:rsidP="00ED4A3C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Author name(s)</w:t>
            </w:r>
            <w:r w:rsidR="007E0389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/ ORCID ID(s)</w:t>
            </w:r>
          </w:p>
        </w:tc>
        <w:tc>
          <w:tcPr>
            <w:tcW w:w="8364" w:type="dxa"/>
            <w:gridSpan w:val="2"/>
          </w:tcPr>
          <w:p w14:paraId="2B6438E3" w14:textId="4C15E7CA" w:rsidR="00B548D7" w:rsidRPr="007E0389" w:rsidRDefault="00B548D7" w:rsidP="0026782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548D7" w:rsidRPr="007E0389" w14:paraId="788090FB" w14:textId="77777777" w:rsidTr="00ED4A3C">
        <w:tc>
          <w:tcPr>
            <w:tcW w:w="2184" w:type="dxa"/>
          </w:tcPr>
          <w:p w14:paraId="468B6679" w14:textId="77777777" w:rsidR="00B548D7" w:rsidRPr="007E0389" w:rsidRDefault="007E0389" w:rsidP="00A42385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Corresponding Author Contact Info</w:t>
            </w:r>
            <w:r w:rsidRPr="007E0389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(institution, mail address, phone, e-mail)</w:t>
            </w:r>
          </w:p>
        </w:tc>
        <w:tc>
          <w:tcPr>
            <w:tcW w:w="8364" w:type="dxa"/>
            <w:gridSpan w:val="2"/>
          </w:tcPr>
          <w:p w14:paraId="6CE71795" w14:textId="7F6A0D37" w:rsidR="00B548D7" w:rsidRPr="007E0389" w:rsidRDefault="00B548D7" w:rsidP="0026782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E0389" w:rsidRPr="007E0389" w14:paraId="5D8EE1DE" w14:textId="77777777" w:rsidTr="00DA31B7">
        <w:tc>
          <w:tcPr>
            <w:tcW w:w="2184" w:type="dxa"/>
          </w:tcPr>
          <w:p w14:paraId="7746F613" w14:textId="77777777" w:rsidR="007E0389" w:rsidRPr="007E0389" w:rsidRDefault="007E0389" w:rsidP="00DA31B7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EIC / SI Editor</w:t>
            </w:r>
          </w:p>
        </w:tc>
        <w:tc>
          <w:tcPr>
            <w:tcW w:w="8364" w:type="dxa"/>
            <w:gridSpan w:val="2"/>
          </w:tcPr>
          <w:p w14:paraId="785B31B5" w14:textId="2289F935" w:rsidR="007E0389" w:rsidRPr="007E0389" w:rsidRDefault="007E0389" w:rsidP="00DA31B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4D4D" w:rsidRPr="007E0389" w14:paraId="232E5045" w14:textId="77777777" w:rsidTr="00ED4A3C">
        <w:trPr>
          <w:trHeight w:val="642"/>
        </w:trPr>
        <w:tc>
          <w:tcPr>
            <w:tcW w:w="2184" w:type="dxa"/>
          </w:tcPr>
          <w:p w14:paraId="4D7BD7E4" w14:textId="77777777" w:rsidR="00D04D4D" w:rsidRPr="007E0389" w:rsidRDefault="007E0389" w:rsidP="00BB2A7E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Keywords </w:t>
            </w:r>
            <w:r w:rsidRPr="007E0389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(as listed in ScholarOne)</w:t>
            </w:r>
          </w:p>
        </w:tc>
        <w:tc>
          <w:tcPr>
            <w:tcW w:w="8364" w:type="dxa"/>
            <w:gridSpan w:val="2"/>
          </w:tcPr>
          <w:p w14:paraId="2316224B" w14:textId="222A3468" w:rsidR="00D04D4D" w:rsidRPr="007E0389" w:rsidRDefault="00D04D4D" w:rsidP="00ED4A3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6F4E0009" w14:textId="77777777" w:rsidTr="00344FFF">
        <w:trPr>
          <w:trHeight w:hRule="exact" w:val="288"/>
        </w:trPr>
        <w:tc>
          <w:tcPr>
            <w:tcW w:w="2184" w:type="dxa"/>
            <w:vMerge w:val="restart"/>
            <w:vAlign w:val="center"/>
          </w:tcPr>
          <w:p w14:paraId="42CA234F" w14:textId="35B31BBF" w:rsidR="009364B2" w:rsidRPr="007E0389" w:rsidRDefault="007E0389" w:rsidP="00A359DA">
            <w:pPr>
              <w:spacing w:after="24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Electronic Files</w:t>
            </w:r>
            <w:r w:rsidR="00A42385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A42385" w:rsidRPr="00A42385">
              <w:rPr>
                <w:rFonts w:asciiTheme="minorHAnsi" w:hAnsiTheme="minorHAnsi" w:cstheme="minorHAnsi"/>
                <w:b/>
                <w:sz w:val="18"/>
                <w:szCs w:val="22"/>
              </w:rPr>
              <w:t xml:space="preserve">(Bolded </w:t>
            </w:r>
            <w:r w:rsidR="00E5072E">
              <w:rPr>
                <w:rFonts w:asciiTheme="minorHAnsi" w:hAnsiTheme="minorHAnsi" w:cstheme="minorHAnsi"/>
                <w:b/>
                <w:sz w:val="18"/>
                <w:szCs w:val="22"/>
              </w:rPr>
              <w:t>file</w:t>
            </w:r>
            <w:r w:rsidR="00A42385" w:rsidRPr="00A42385">
              <w:rPr>
                <w:rFonts w:asciiTheme="minorHAnsi" w:hAnsiTheme="minorHAnsi" w:cstheme="minorHAnsi"/>
                <w:b/>
                <w:sz w:val="18"/>
                <w:szCs w:val="22"/>
              </w:rPr>
              <w:t>s at right are mandatory.)</w:t>
            </w:r>
            <w:r w:rsidR="00A42385">
              <w:rPr>
                <w:rFonts w:asciiTheme="minorHAnsi" w:hAnsiTheme="minorHAnsi" w:cstheme="minorHAnsi"/>
                <w:b/>
                <w:sz w:val="16"/>
                <w:szCs w:val="22"/>
              </w:rPr>
              <w:br/>
            </w:r>
            <w:r w:rsidR="00A42385">
              <w:rPr>
                <w:rFonts w:asciiTheme="minorHAnsi" w:hAnsiTheme="minorHAnsi" w:cstheme="minorHAnsi"/>
                <w:sz w:val="20"/>
                <w:szCs w:val="22"/>
              </w:rPr>
              <w:br/>
            </w:r>
            <w:r w:rsidR="00A42385" w:rsidRPr="008C3F32">
              <w:rPr>
                <w:rFonts w:asciiTheme="minorHAnsi" w:hAnsiTheme="minorHAnsi" w:cstheme="minorHAnsi"/>
                <w:color w:val="FF0000"/>
                <w:sz w:val="22"/>
                <w:szCs w:val="16"/>
              </w:rPr>
              <w:t>*</w:t>
            </w:r>
            <w:r w:rsidR="00A42385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16"/>
              </w:rPr>
              <w:t>Note:</w:t>
            </w:r>
            <w:r w:rsidR="00A42385" w:rsidRPr="00C3102E">
              <w:rPr>
                <w:rFonts w:asciiTheme="minorHAnsi" w:hAnsiTheme="minorHAnsi" w:cstheme="minorHAnsi"/>
                <w:color w:val="FF0000"/>
                <w:sz w:val="18"/>
                <w:szCs w:val="16"/>
              </w:rPr>
              <w:t xml:space="preserve"> if you opt to print your color figures, please provide complete billing information in the “File Notes” section below. A cost estimate will be emailed to you when your paper is exported to production, and actual charges will be invoiced with your page proofs.</w:t>
            </w:r>
          </w:p>
        </w:tc>
        <w:tc>
          <w:tcPr>
            <w:tcW w:w="5034" w:type="dxa"/>
            <w:vAlign w:val="center"/>
          </w:tcPr>
          <w:p w14:paraId="5FB96909" w14:textId="51D3710F" w:rsidR="00DA6FAB" w:rsidRPr="007E0389" w:rsidRDefault="00DA6FAB" w:rsidP="00A80FE2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 xml:space="preserve">Date </w:t>
            </w:r>
            <w:r w:rsidR="00A80FE2" w:rsidRPr="00A42385">
              <w:rPr>
                <w:rFonts w:asciiTheme="minorHAnsi" w:hAnsiTheme="minorHAnsi" w:cstheme="minorHAnsi"/>
                <w:sz w:val="20"/>
                <w:szCs w:val="22"/>
              </w:rPr>
              <w:t>of last update to files</w:t>
            </w:r>
          </w:p>
        </w:tc>
        <w:tc>
          <w:tcPr>
            <w:tcW w:w="3330" w:type="dxa"/>
            <w:vAlign w:val="center"/>
          </w:tcPr>
          <w:p w14:paraId="66FF6837" w14:textId="48293E91" w:rsidR="00DA6FAB" w:rsidRPr="007E0389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095F47D1" w14:textId="77777777" w:rsidTr="00344FFF">
        <w:trPr>
          <w:trHeight w:hRule="exact" w:val="267"/>
        </w:trPr>
        <w:tc>
          <w:tcPr>
            <w:tcW w:w="2184" w:type="dxa"/>
            <w:vMerge/>
            <w:vAlign w:val="center"/>
          </w:tcPr>
          <w:p w14:paraId="1E64555A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0A2B2FBF" w14:textId="77777777" w:rsidR="00DA6FAB" w:rsidRPr="007E0389" w:rsidRDefault="00DA6FAB" w:rsidP="005039FD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Manuscript </w:t>
            </w:r>
            <w:r w:rsidR="007E0389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Editable File</w:t>
            </w:r>
            <w:r w:rsidR="007E0389" w:rsidRPr="00A42385">
              <w:rPr>
                <w:rFonts w:asciiTheme="minorHAnsi" w:hAnsiTheme="minorHAnsi" w:cstheme="minorHAnsi"/>
                <w:sz w:val="20"/>
                <w:szCs w:val="22"/>
              </w:rPr>
              <w:t xml:space="preserve"> type</w:t>
            </w:r>
            <w:r w:rsidR="005039FD" w:rsidRPr="00A42385">
              <w:rPr>
                <w:rFonts w:asciiTheme="minorHAnsi" w:hAnsiTheme="minorHAnsi" w:cstheme="minorHAnsi"/>
                <w:sz w:val="18"/>
                <w:szCs w:val="22"/>
              </w:rPr>
              <w:t xml:space="preserve"> (docx or </w:t>
            </w:r>
            <w:proofErr w:type="spellStart"/>
            <w:r w:rsidR="00E0437A" w:rsidRPr="00A42385">
              <w:rPr>
                <w:rFonts w:asciiTheme="minorHAnsi" w:hAnsiTheme="minorHAnsi" w:cstheme="minorHAnsi"/>
                <w:sz w:val="18"/>
                <w:szCs w:val="22"/>
              </w:rPr>
              <w:t>tex</w:t>
            </w:r>
            <w:proofErr w:type="spellEnd"/>
            <w:r w:rsidR="00E0437A" w:rsidRPr="00A42385">
              <w:rPr>
                <w:rFonts w:asciiTheme="minorHAnsi" w:hAnsiTheme="minorHAnsi" w:cstheme="minorHAnsi"/>
                <w:sz w:val="18"/>
                <w:szCs w:val="22"/>
              </w:rPr>
              <w:t>)</w:t>
            </w:r>
            <w:r w:rsidR="00344FFF" w:rsidRPr="00A42385">
              <w:rPr>
                <w:rFonts w:asciiTheme="minorHAnsi" w:hAnsiTheme="minorHAnsi" w:cstheme="minorHAnsi"/>
                <w:sz w:val="18"/>
                <w:szCs w:val="22"/>
              </w:rPr>
              <w:t xml:space="preserve"> </w:t>
            </w:r>
          </w:p>
        </w:tc>
        <w:tc>
          <w:tcPr>
            <w:tcW w:w="3330" w:type="dxa"/>
            <w:vAlign w:val="center"/>
          </w:tcPr>
          <w:p w14:paraId="35D361E4" w14:textId="715210C5" w:rsidR="00DA6FAB" w:rsidRPr="007E0389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80FE2" w:rsidRPr="007E0389" w14:paraId="4CE9B48F" w14:textId="77777777" w:rsidTr="00344FFF">
        <w:trPr>
          <w:trHeight w:hRule="exact" w:val="288"/>
        </w:trPr>
        <w:tc>
          <w:tcPr>
            <w:tcW w:w="2184" w:type="dxa"/>
            <w:vMerge/>
            <w:vAlign w:val="center"/>
          </w:tcPr>
          <w:p w14:paraId="2752C431" w14:textId="77777777" w:rsidR="00A80FE2" w:rsidRPr="007E0389" w:rsidRDefault="00A80FE2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2D3D462C" w14:textId="3CBA4AC6" w:rsidR="00A80FE2" w:rsidRPr="007E0389" w:rsidRDefault="00A80FE2" w:rsidP="007E0389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PDF generated </w:t>
            </w:r>
            <w:r w:rsidR="007E0389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by author</w:t>
            </w:r>
            <w:r w:rsidR="007E0389" w:rsidRPr="00A42385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7E0389" w:rsidRPr="00A42385">
              <w:rPr>
                <w:rFonts w:asciiTheme="minorHAnsi" w:hAnsiTheme="minorHAnsi" w:cstheme="minorHAnsi"/>
                <w:sz w:val="18"/>
                <w:szCs w:val="22"/>
              </w:rPr>
              <w:t>(Y</w:t>
            </w:r>
            <w:r w:rsidR="00A42385" w:rsidRPr="00A42385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="008C18AE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="007E0389" w:rsidRPr="00A42385">
              <w:rPr>
                <w:rFonts w:asciiTheme="minorHAnsi" w:hAnsiTheme="minorHAnsi" w:cstheme="minorHAnsi"/>
                <w:sz w:val="18"/>
                <w:szCs w:val="22"/>
              </w:rPr>
              <w:t>N</w:t>
            </w:r>
            <w:r w:rsidR="00A42385" w:rsidRPr="00A42385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="007E0389" w:rsidRPr="00A42385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vAlign w:val="center"/>
          </w:tcPr>
          <w:p w14:paraId="22B9CC92" w14:textId="745A5C6F" w:rsidR="00A80FE2" w:rsidRPr="007E0389" w:rsidRDefault="00A80FE2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69050D7A" w14:textId="77777777" w:rsidTr="00344FFF">
        <w:trPr>
          <w:trHeight w:hRule="exact" w:val="288"/>
        </w:trPr>
        <w:tc>
          <w:tcPr>
            <w:tcW w:w="2184" w:type="dxa"/>
            <w:vMerge/>
            <w:vAlign w:val="center"/>
          </w:tcPr>
          <w:p w14:paraId="3CC0C2A4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49F7EE9C" w14:textId="77777777" w:rsidR="00DA6FAB" w:rsidRPr="007E0389" w:rsidRDefault="00A64602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 xml:space="preserve">Graphic (figure) file type 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(pdf, eps, etc.)</w:t>
            </w:r>
          </w:p>
        </w:tc>
        <w:tc>
          <w:tcPr>
            <w:tcW w:w="3330" w:type="dxa"/>
            <w:vAlign w:val="center"/>
          </w:tcPr>
          <w:p w14:paraId="729F6C27" w14:textId="49990CBA" w:rsidR="00BB2A7E" w:rsidRPr="007E0389" w:rsidRDefault="00BB2A7E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2D8B2A84" w14:textId="77777777" w:rsidTr="00E5072E">
        <w:trPr>
          <w:trHeight w:hRule="exact" w:val="1023"/>
        </w:trPr>
        <w:tc>
          <w:tcPr>
            <w:tcW w:w="2184" w:type="dxa"/>
            <w:vMerge/>
            <w:vAlign w:val="center"/>
          </w:tcPr>
          <w:p w14:paraId="01E2DE29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77718064" w14:textId="5696BC5E" w:rsidR="00DA6FAB" w:rsidRPr="00E5072E" w:rsidRDefault="00A42385" w:rsidP="00A42385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>C</w:t>
            </w:r>
            <w:r w:rsidR="007E0389" w:rsidRPr="00A42385">
              <w:rPr>
                <w:rFonts w:asciiTheme="minorHAnsi" w:hAnsiTheme="minorHAnsi" w:cstheme="minorHAnsi"/>
                <w:sz w:val="20"/>
                <w:szCs w:val="22"/>
              </w:rPr>
              <w:t>olor f</w:t>
            </w:r>
            <w:r w:rsidR="00A64602" w:rsidRPr="00A42385">
              <w:rPr>
                <w:rFonts w:asciiTheme="minorHAnsi" w:hAnsiTheme="minorHAnsi" w:cstheme="minorHAnsi"/>
                <w:sz w:val="20"/>
                <w:szCs w:val="22"/>
              </w:rPr>
              <w:t>igures</w:t>
            </w: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 xml:space="preserve"> in </w:t>
            </w:r>
            <w:proofErr w:type="gramStart"/>
            <w:r w:rsidRPr="00A42385">
              <w:rPr>
                <w:rFonts w:asciiTheme="minorHAnsi" w:hAnsiTheme="minorHAnsi" w:cstheme="minorHAnsi"/>
                <w:sz w:val="20"/>
                <w:szCs w:val="22"/>
              </w:rPr>
              <w:t>print</w:t>
            </w:r>
            <w:r w:rsidR="008050AD" w:rsidRPr="00A42385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r w:rsidRPr="00A42385">
              <w:rPr>
                <w:rFonts w:asciiTheme="minorHAnsi" w:hAnsiTheme="minorHAnsi" w:cstheme="minorHAnsi"/>
                <w:b/>
                <w:color w:val="FF0000"/>
                <w:szCs w:val="22"/>
              </w:rPr>
              <w:t>*</w:t>
            </w:r>
            <w:proofErr w:type="gramEnd"/>
            <w:r w:rsidR="008050AD" w:rsidRPr="007E038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64602" w:rsidRPr="007E038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r w:rsidR="00BB2A7E" w:rsidRPr="00A42385">
              <w:rPr>
                <w:rFonts w:asciiTheme="minorHAnsi" w:hAnsiTheme="minorHAnsi" w:cstheme="minorHAnsi"/>
                <w:sz w:val="18"/>
                <w:szCs w:val="22"/>
              </w:rPr>
              <w:t>Y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="008C18AE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="00BB2A7E" w:rsidRPr="00A42385">
              <w:rPr>
                <w:rFonts w:asciiTheme="minorHAnsi" w:hAnsiTheme="minorHAnsi" w:cstheme="minorHAnsi"/>
                <w:sz w:val="18"/>
                <w:szCs w:val="22"/>
              </w:rPr>
              <w:t>N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="00BB2A7E" w:rsidRPr="00A42385">
              <w:rPr>
                <w:rFonts w:asciiTheme="minorHAnsi" w:hAnsiTheme="minorHAnsi" w:cstheme="minorHAnsi"/>
                <w:sz w:val="18"/>
                <w:szCs w:val="22"/>
              </w:rPr>
              <w:t>)</w:t>
            </w:r>
            <w:r w:rsidR="00E5072E">
              <w:rPr>
                <w:rFonts w:asciiTheme="minorHAnsi" w:hAnsiTheme="minorHAnsi" w:cstheme="minorHAnsi"/>
                <w:sz w:val="18"/>
                <w:szCs w:val="22"/>
              </w:rPr>
              <w:br/>
            </w:r>
            <w:r w:rsidR="00E5072E">
              <w:rPr>
                <w:rFonts w:asciiTheme="minorHAnsi" w:hAnsiTheme="minorHAnsi" w:cstheme="minorHAnsi"/>
                <w:sz w:val="18"/>
                <w:szCs w:val="18"/>
              </w:rPr>
              <w:br/>
              <w:t>O</w:t>
            </w:r>
            <w:r w:rsidR="00F07607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nline-only color figures are free; costs associated with </w:t>
            </w:r>
            <w:r w:rsidR="00F07607" w:rsidRPr="00711B78">
              <w:rPr>
                <w:rFonts w:asciiTheme="minorHAnsi" w:hAnsiTheme="minorHAnsi" w:cstheme="minorHAnsi"/>
                <w:sz w:val="18"/>
                <w:szCs w:val="18"/>
                <w:u w:val="single"/>
              </w:rPr>
              <w:t xml:space="preserve">printed </w:t>
            </w:r>
            <w:r w:rsidR="00F07607"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color figures are paid by authors. </w:t>
            </w:r>
          </w:p>
        </w:tc>
        <w:tc>
          <w:tcPr>
            <w:tcW w:w="3330" w:type="dxa"/>
            <w:vAlign w:val="center"/>
          </w:tcPr>
          <w:p w14:paraId="585770B1" w14:textId="2481CFC3" w:rsidR="00DA6FAB" w:rsidRPr="00E5072E" w:rsidRDefault="00E5072E" w:rsidP="00B24C3A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  <w:t>If y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specify which figures should be printed in color.</w:t>
            </w:r>
          </w:p>
        </w:tc>
      </w:tr>
      <w:tr w:rsidR="00BB2A7E" w:rsidRPr="007E0389" w14:paraId="560319F9" w14:textId="77777777" w:rsidTr="008C18AE">
        <w:trPr>
          <w:trHeight w:hRule="exact" w:val="348"/>
        </w:trPr>
        <w:tc>
          <w:tcPr>
            <w:tcW w:w="2184" w:type="dxa"/>
            <w:vMerge/>
            <w:vAlign w:val="center"/>
          </w:tcPr>
          <w:p w14:paraId="4EEAD93A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229C66A8" w14:textId="75E05B37" w:rsidR="00DA6FAB" w:rsidRPr="007E0389" w:rsidRDefault="00A80FE2" w:rsidP="007E0389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07607">
              <w:rPr>
                <w:rFonts w:asciiTheme="minorHAnsi" w:hAnsiTheme="minorHAnsi" w:cstheme="minorHAnsi"/>
                <w:b/>
                <w:sz w:val="20"/>
                <w:szCs w:val="22"/>
              </w:rPr>
              <w:t>Brief bio for each author</w:t>
            </w:r>
            <w:r w:rsidR="009364B2" w:rsidRPr="00F07607">
              <w:rPr>
                <w:rFonts w:asciiTheme="minorHAnsi" w:hAnsiTheme="minorHAnsi" w:cstheme="minorHAnsi"/>
                <w:i/>
                <w:sz w:val="20"/>
                <w:szCs w:val="22"/>
              </w:rPr>
              <w:t xml:space="preserve"> </w:t>
            </w:r>
            <w:r w:rsidR="009364B2" w:rsidRPr="00F07607">
              <w:rPr>
                <w:rFonts w:asciiTheme="minorHAnsi" w:hAnsiTheme="minorHAnsi" w:cstheme="minorHAnsi"/>
                <w:sz w:val="18"/>
                <w:szCs w:val="22"/>
              </w:rPr>
              <w:t>(Y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="008C18AE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="009364B2" w:rsidRPr="00F07607">
              <w:rPr>
                <w:rFonts w:asciiTheme="minorHAnsi" w:hAnsiTheme="minorHAnsi" w:cstheme="minorHAnsi"/>
                <w:sz w:val="18"/>
                <w:szCs w:val="22"/>
              </w:rPr>
              <w:t>N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="009364B2" w:rsidRPr="00F07607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vAlign w:val="center"/>
          </w:tcPr>
          <w:p w14:paraId="651AF3AD" w14:textId="41DC925D" w:rsidR="00DA6FAB" w:rsidRPr="007E0389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605E43E6" w14:textId="77777777" w:rsidTr="00344FFF">
        <w:trPr>
          <w:trHeight w:hRule="exact" w:val="288"/>
        </w:trPr>
        <w:tc>
          <w:tcPr>
            <w:tcW w:w="2184" w:type="dxa"/>
            <w:vMerge/>
            <w:vAlign w:val="center"/>
          </w:tcPr>
          <w:p w14:paraId="50085566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6AC11221" w14:textId="7075CE97" w:rsidR="00DA6FAB" w:rsidRPr="00F07607" w:rsidRDefault="00A64602" w:rsidP="005D1995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F07607">
              <w:rPr>
                <w:rFonts w:asciiTheme="minorHAnsi" w:hAnsiTheme="minorHAnsi" w:cstheme="minorHAnsi"/>
                <w:sz w:val="20"/>
                <w:szCs w:val="22"/>
              </w:rPr>
              <w:t xml:space="preserve">Online </w:t>
            </w:r>
            <w:proofErr w:type="gramStart"/>
            <w:r w:rsidR="005D1995" w:rsidRPr="00F07607">
              <w:rPr>
                <w:rFonts w:asciiTheme="minorHAnsi" w:hAnsiTheme="minorHAnsi" w:cstheme="minorHAnsi"/>
                <w:sz w:val="20"/>
                <w:szCs w:val="22"/>
              </w:rPr>
              <w:t>Supplement</w:t>
            </w:r>
            <w:r w:rsidR="00BB2A7E" w:rsidRPr="00F07607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7C3F84" w:rsidRPr="00F07607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BB2A7E" w:rsidRPr="00F07607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proofErr w:type="gramEnd"/>
            <w:r w:rsidR="00BB2A7E" w:rsidRPr="00F07607">
              <w:rPr>
                <w:rFonts w:asciiTheme="minorHAnsi" w:hAnsiTheme="minorHAnsi" w:cstheme="minorHAnsi"/>
                <w:sz w:val="18"/>
                <w:szCs w:val="22"/>
              </w:rPr>
              <w:t>Y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>es</w:t>
            </w:r>
            <w:r w:rsidR="008C18AE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="00BB2A7E" w:rsidRPr="00F07607">
              <w:rPr>
                <w:rFonts w:asciiTheme="minorHAnsi" w:hAnsiTheme="minorHAnsi" w:cstheme="minorHAnsi"/>
                <w:sz w:val="18"/>
                <w:szCs w:val="22"/>
              </w:rPr>
              <w:t>N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>o</w:t>
            </w:r>
            <w:r w:rsidR="00BB2A7E" w:rsidRPr="00F07607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vAlign w:val="center"/>
          </w:tcPr>
          <w:p w14:paraId="0BE1614B" w14:textId="45E7E143" w:rsidR="00DA6FAB" w:rsidRPr="007E0389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473616F5" w14:textId="77777777" w:rsidTr="008C18AE">
        <w:trPr>
          <w:trHeight w:hRule="exact" w:val="942"/>
        </w:trPr>
        <w:tc>
          <w:tcPr>
            <w:tcW w:w="2184" w:type="dxa"/>
            <w:vMerge/>
            <w:vAlign w:val="center"/>
          </w:tcPr>
          <w:p w14:paraId="1B5FBD9A" w14:textId="77777777" w:rsidR="00DA6FAB" w:rsidRPr="007E0389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center"/>
          </w:tcPr>
          <w:p w14:paraId="42F977C4" w14:textId="720EBFDF" w:rsidR="00DA6FAB" w:rsidRPr="007E0389" w:rsidRDefault="00A80FE2" w:rsidP="00A80FE2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F07607">
              <w:rPr>
                <w:rFonts w:asciiTheme="minorHAnsi" w:hAnsiTheme="minorHAnsi" w:cstheme="minorHAnsi"/>
                <w:b/>
                <w:sz w:val="20"/>
                <w:szCs w:val="22"/>
              </w:rPr>
              <w:t>C</w:t>
            </w:r>
            <w:r w:rsidR="00A64602" w:rsidRPr="00F07607">
              <w:rPr>
                <w:rFonts w:asciiTheme="minorHAnsi" w:hAnsiTheme="minorHAnsi" w:cstheme="minorHAnsi"/>
                <w:b/>
                <w:sz w:val="20"/>
                <w:szCs w:val="22"/>
              </w:rPr>
              <w:t>opyright Transfer</w:t>
            </w:r>
            <w:r w:rsidRPr="00F07607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>(Yes</w:t>
            </w:r>
            <w:r w:rsidR="008C18AE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="00F07607" w:rsidRPr="00F07607">
              <w:rPr>
                <w:rFonts w:asciiTheme="minorHAnsi" w:hAnsiTheme="minorHAnsi" w:cstheme="minorHAnsi"/>
                <w:sz w:val="18"/>
                <w:szCs w:val="22"/>
              </w:rPr>
              <w:t xml:space="preserve">No) </w:t>
            </w:r>
            <w:r w:rsidR="00F07607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(only 1 author must sign)</w:t>
            </w:r>
            <w:r w:rsidR="00F07607" w:rsidRPr="00711B78">
              <w:rPr>
                <w:color w:val="FF0000"/>
                <w:sz w:val="18"/>
                <w:szCs w:val="18"/>
              </w:rPr>
              <w:t xml:space="preserve"> </w:t>
            </w:r>
            <w:r w:rsidR="008C18AE">
              <w:rPr>
                <w:color w:val="FF0000"/>
                <w:sz w:val="18"/>
                <w:szCs w:val="18"/>
              </w:rPr>
              <w:br/>
            </w:r>
            <w:r w:rsidR="008C18AE">
              <w:rPr>
                <w:color w:val="FF0000"/>
                <w:sz w:val="18"/>
                <w:szCs w:val="18"/>
              </w:rPr>
              <w:br/>
            </w:r>
            <w:r w:rsidR="00096872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>Checkboxes at bottom of form are for US government employees ONLY.</w:t>
            </w:r>
          </w:p>
        </w:tc>
        <w:tc>
          <w:tcPr>
            <w:tcW w:w="3330" w:type="dxa"/>
            <w:vAlign w:val="center"/>
          </w:tcPr>
          <w:p w14:paraId="7774643B" w14:textId="6BB99B42" w:rsidR="00DA6FAB" w:rsidRPr="007E0389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7AE0ADA1" w14:textId="77777777" w:rsidTr="00344FFF">
        <w:tc>
          <w:tcPr>
            <w:tcW w:w="2184" w:type="dxa"/>
          </w:tcPr>
          <w:p w14:paraId="011B81A9" w14:textId="77777777" w:rsidR="00485487" w:rsidRPr="007E0389" w:rsidRDefault="00D55E6B" w:rsidP="00A013FF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Open </w:t>
            </w:r>
            <w:r w:rsidR="00A31DF1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Access</w:t>
            </w:r>
            <w:r w:rsidR="00A42385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A42385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A42385" w:rsidRPr="008C3F32">
              <w:rPr>
                <w:rFonts w:asciiTheme="minorHAnsi" w:hAnsiTheme="minorHAnsi" w:cstheme="minorHAnsi"/>
                <w:b/>
                <w:color w:val="FF0000"/>
                <w:sz w:val="22"/>
                <w:szCs w:val="20"/>
              </w:rPr>
              <w:t>**</w:t>
            </w:r>
            <w:r w:rsidR="00A42385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 xml:space="preserve">Note: </w:t>
            </w:r>
            <w:r w:rsidR="00A42385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(fee</w:t>
            </w:r>
            <w:r w:rsidR="00A42385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="00A42385"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is $3,000 (US); cost paid by authors</w:t>
            </w:r>
            <w:r w:rsidR="00A42385"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).  I</w:t>
            </w:r>
            <w:r w:rsidR="00A42385" w:rsidRPr="00686FB3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f you</w:t>
            </w:r>
            <w:r w:rsidR="00A42385"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 xml:space="preserve"> choose “open </w:t>
            </w:r>
            <w:r w:rsidR="00A42385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option</w:t>
            </w:r>
            <w:r w:rsidR="00A42385"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,” please provide complete billing information in the “File Notes” section below</w:t>
            </w:r>
            <w:r w:rsidR="00A42385"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>.</w:t>
            </w:r>
          </w:p>
        </w:tc>
        <w:tc>
          <w:tcPr>
            <w:tcW w:w="5034" w:type="dxa"/>
          </w:tcPr>
          <w:p w14:paraId="1749DCE8" w14:textId="471AA864" w:rsidR="00D55E6B" w:rsidRPr="007E0389" w:rsidRDefault="0086684F" w:rsidP="007E0389">
            <w:pPr>
              <w:spacing w:after="24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INFORMS </w:t>
            </w:r>
            <w:r w:rsidR="008C18AE">
              <w:rPr>
                <w:rFonts w:asciiTheme="minorHAnsi" w:hAnsiTheme="minorHAnsi" w:cstheme="minorHAnsi"/>
                <w:sz w:val="20"/>
                <w:szCs w:val="22"/>
              </w:rPr>
              <w:t>OPEN OPTION</w:t>
            </w:r>
            <w:r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**</w:t>
            </w:r>
            <w:r w:rsidRPr="00686FB3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 xml:space="preserve"> 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(Yes</w:t>
            </w:r>
            <w:r w:rsidR="008C18AE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No)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hyperlink r:id="rId5" w:history="1">
              <w:r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http://pubsonline.informs.org/authorportal/open-option</w:t>
              </w:r>
            </w:hyperlink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If yes, select License Type from below: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•CC-BY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•CC-BY-ND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•CC-BY-NC-SA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•CC-BY-SA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•CC-BY-NC-ND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See </w:t>
            </w:r>
            <w:hyperlink r:id="rId6" w:history="1">
              <w:r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https://creativecommons.org/licenses/</w:t>
              </w:r>
            </w:hyperlink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</w:t>
            </w:r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>for more info.</w:t>
            </w:r>
          </w:p>
        </w:tc>
        <w:tc>
          <w:tcPr>
            <w:tcW w:w="3330" w:type="dxa"/>
          </w:tcPr>
          <w:p w14:paraId="07AC5FB7" w14:textId="4A861D99" w:rsidR="00D55E6B" w:rsidRPr="007E0389" w:rsidRDefault="00D55E6B" w:rsidP="00A013FF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7A5B6CA2" w14:textId="77777777" w:rsidTr="00344FFF">
        <w:trPr>
          <w:trHeight w:hRule="exact" w:val="288"/>
        </w:trPr>
        <w:tc>
          <w:tcPr>
            <w:tcW w:w="2184" w:type="dxa"/>
            <w:vMerge w:val="restart"/>
          </w:tcPr>
          <w:p w14:paraId="18720040" w14:textId="77777777" w:rsidR="006E6129" w:rsidRPr="007E0389" w:rsidRDefault="00A31DF1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Submission, Revision(s), and Acceptance</w:t>
            </w:r>
          </w:p>
        </w:tc>
        <w:tc>
          <w:tcPr>
            <w:tcW w:w="5034" w:type="dxa"/>
            <w:vAlign w:val="bottom"/>
          </w:tcPr>
          <w:p w14:paraId="688051C4" w14:textId="77777777" w:rsidR="003A2E2B" w:rsidRPr="0086684F" w:rsidRDefault="009364B2" w:rsidP="009364B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>O</w:t>
            </w:r>
            <w:r w:rsidR="003A2E2B" w:rsidRPr="0086684F">
              <w:rPr>
                <w:rFonts w:asciiTheme="minorHAnsi" w:hAnsiTheme="minorHAnsi" w:cstheme="minorHAnsi"/>
                <w:sz w:val="20"/>
                <w:szCs w:val="22"/>
              </w:rPr>
              <w:t>riginal submission</w:t>
            </w: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 xml:space="preserve"> date</w:t>
            </w:r>
          </w:p>
        </w:tc>
        <w:tc>
          <w:tcPr>
            <w:tcW w:w="3330" w:type="dxa"/>
          </w:tcPr>
          <w:p w14:paraId="1DCDC717" w14:textId="162A62B5" w:rsidR="003A2E2B" w:rsidRPr="007E0389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35DED6B6" w14:textId="77777777" w:rsidTr="00344FFF">
        <w:trPr>
          <w:trHeight w:hRule="exact" w:val="288"/>
        </w:trPr>
        <w:tc>
          <w:tcPr>
            <w:tcW w:w="2184" w:type="dxa"/>
            <w:vMerge/>
          </w:tcPr>
          <w:p w14:paraId="2063744C" w14:textId="77777777" w:rsidR="003A2E2B" w:rsidRPr="007E0389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bottom"/>
          </w:tcPr>
          <w:p w14:paraId="22713B63" w14:textId="77777777" w:rsidR="003A2E2B" w:rsidRPr="0086684F" w:rsidRDefault="003A2E2B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>Number of revisions</w:t>
            </w:r>
          </w:p>
        </w:tc>
        <w:tc>
          <w:tcPr>
            <w:tcW w:w="3330" w:type="dxa"/>
          </w:tcPr>
          <w:p w14:paraId="6D000C25" w14:textId="73197159" w:rsidR="003A2E2B" w:rsidRPr="007E0389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32F0FE37" w14:textId="77777777" w:rsidTr="00344FFF">
        <w:trPr>
          <w:trHeight w:hRule="exact" w:val="618"/>
        </w:trPr>
        <w:tc>
          <w:tcPr>
            <w:tcW w:w="2184" w:type="dxa"/>
            <w:vMerge/>
          </w:tcPr>
          <w:p w14:paraId="40DFD3EB" w14:textId="77777777" w:rsidR="003A2E2B" w:rsidRPr="007E0389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bottom"/>
          </w:tcPr>
          <w:p w14:paraId="65D1A301" w14:textId="77777777" w:rsidR="003A2E2B" w:rsidRPr="0086684F" w:rsidRDefault="003A2E2B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>Revised submission date</w:t>
            </w:r>
            <w:r w:rsidR="009364B2" w:rsidRPr="0086684F">
              <w:rPr>
                <w:rFonts w:asciiTheme="minorHAnsi" w:hAnsiTheme="minorHAnsi" w:cstheme="minorHAnsi"/>
                <w:sz w:val="20"/>
                <w:szCs w:val="22"/>
              </w:rPr>
              <w:t>(</w:t>
            </w: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>s</w:t>
            </w:r>
            <w:r w:rsidR="009364B2" w:rsidRPr="0086684F">
              <w:rPr>
                <w:rFonts w:asciiTheme="minorHAnsi" w:hAnsiTheme="minorHAnsi" w:cstheme="minorHAnsi"/>
                <w:sz w:val="20"/>
                <w:szCs w:val="22"/>
              </w:rPr>
              <w:t>)</w:t>
            </w:r>
          </w:p>
        </w:tc>
        <w:tc>
          <w:tcPr>
            <w:tcW w:w="3330" w:type="dxa"/>
          </w:tcPr>
          <w:p w14:paraId="366745E4" w14:textId="321E5AFE" w:rsidR="003A2E2B" w:rsidRPr="007E0389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7E0389" w14:paraId="2F1779E2" w14:textId="77777777" w:rsidTr="00344FFF">
        <w:trPr>
          <w:trHeight w:hRule="exact" w:val="288"/>
        </w:trPr>
        <w:tc>
          <w:tcPr>
            <w:tcW w:w="2184" w:type="dxa"/>
            <w:vMerge/>
          </w:tcPr>
          <w:p w14:paraId="62555B45" w14:textId="77777777" w:rsidR="003A2E2B" w:rsidRPr="007E0389" w:rsidRDefault="003A2E2B" w:rsidP="00A359DA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034" w:type="dxa"/>
            <w:vAlign w:val="bottom"/>
          </w:tcPr>
          <w:p w14:paraId="7F9B575B" w14:textId="77777777" w:rsidR="003A2E2B" w:rsidRPr="0086684F" w:rsidRDefault="009364B2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>A</w:t>
            </w:r>
            <w:r w:rsidR="003A2E2B" w:rsidRPr="0086684F">
              <w:rPr>
                <w:rFonts w:asciiTheme="minorHAnsi" w:hAnsiTheme="minorHAnsi" w:cstheme="minorHAnsi"/>
                <w:sz w:val="20"/>
                <w:szCs w:val="22"/>
              </w:rPr>
              <w:t>cceptance</w:t>
            </w:r>
            <w:r w:rsidRPr="0086684F">
              <w:rPr>
                <w:rFonts w:asciiTheme="minorHAnsi" w:hAnsiTheme="minorHAnsi" w:cstheme="minorHAnsi"/>
                <w:sz w:val="20"/>
                <w:szCs w:val="22"/>
              </w:rPr>
              <w:t xml:space="preserve"> date</w:t>
            </w:r>
          </w:p>
        </w:tc>
        <w:tc>
          <w:tcPr>
            <w:tcW w:w="3330" w:type="dxa"/>
          </w:tcPr>
          <w:p w14:paraId="0573307A" w14:textId="51959F42" w:rsidR="003A2E2B" w:rsidRPr="007E0389" w:rsidRDefault="003A2E2B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7F2C" w:rsidRPr="007E0389" w14:paraId="63089CB4" w14:textId="77777777" w:rsidTr="00077F22">
        <w:trPr>
          <w:trHeight w:val="885"/>
        </w:trPr>
        <w:tc>
          <w:tcPr>
            <w:tcW w:w="2184" w:type="dxa"/>
          </w:tcPr>
          <w:p w14:paraId="32ABAA78" w14:textId="77777777" w:rsidR="00937F2C" w:rsidRPr="007E0389" w:rsidRDefault="00077F22" w:rsidP="00A31DF1">
            <w:pPr>
              <w:spacing w:after="24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E0389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br/>
            </w:r>
            <w:r w:rsidR="00A31DF1"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File Notes</w:t>
            </w:r>
          </w:p>
        </w:tc>
        <w:tc>
          <w:tcPr>
            <w:tcW w:w="8364" w:type="dxa"/>
            <w:gridSpan w:val="2"/>
          </w:tcPr>
          <w:p w14:paraId="7EB78F7D" w14:textId="77777777" w:rsidR="00937F2C" w:rsidRPr="00A31DF1" w:rsidRDefault="00937F2C" w:rsidP="00A359D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C708D9D" w14:textId="77777777" w:rsidR="00A359DA" w:rsidRPr="00BB2A7E" w:rsidRDefault="00A359DA">
      <w:pPr>
        <w:rPr>
          <w:sz w:val="22"/>
          <w:szCs w:val="22"/>
        </w:rPr>
      </w:pPr>
    </w:p>
    <w:sectPr w:rsidR="00A359DA" w:rsidRPr="00BB2A7E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4C3A"/>
    <w:rsid w:val="00033B37"/>
    <w:rsid w:val="00046DAF"/>
    <w:rsid w:val="0006798B"/>
    <w:rsid w:val="000775D1"/>
    <w:rsid w:val="00077F22"/>
    <w:rsid w:val="00096872"/>
    <w:rsid w:val="000D078B"/>
    <w:rsid w:val="000D2053"/>
    <w:rsid w:val="00106FE0"/>
    <w:rsid w:val="001169ED"/>
    <w:rsid w:val="00117EC0"/>
    <w:rsid w:val="0014521F"/>
    <w:rsid w:val="001525AE"/>
    <w:rsid w:val="00166627"/>
    <w:rsid w:val="00182835"/>
    <w:rsid w:val="001A72B7"/>
    <w:rsid w:val="002024F3"/>
    <w:rsid w:val="00267827"/>
    <w:rsid w:val="002A0D30"/>
    <w:rsid w:val="002C5D06"/>
    <w:rsid w:val="002F4662"/>
    <w:rsid w:val="0031217B"/>
    <w:rsid w:val="0031425B"/>
    <w:rsid w:val="00316D26"/>
    <w:rsid w:val="00344FFF"/>
    <w:rsid w:val="003473A5"/>
    <w:rsid w:val="003519FF"/>
    <w:rsid w:val="0035211A"/>
    <w:rsid w:val="0035548A"/>
    <w:rsid w:val="0035562D"/>
    <w:rsid w:val="00356456"/>
    <w:rsid w:val="00370C14"/>
    <w:rsid w:val="003A10CF"/>
    <w:rsid w:val="003A2E2B"/>
    <w:rsid w:val="003B551B"/>
    <w:rsid w:val="003C2207"/>
    <w:rsid w:val="003C6C6D"/>
    <w:rsid w:val="003D69A6"/>
    <w:rsid w:val="00415D3E"/>
    <w:rsid w:val="004216D9"/>
    <w:rsid w:val="0042621A"/>
    <w:rsid w:val="00436632"/>
    <w:rsid w:val="0046028C"/>
    <w:rsid w:val="004624A2"/>
    <w:rsid w:val="00485487"/>
    <w:rsid w:val="004A4062"/>
    <w:rsid w:val="004C0847"/>
    <w:rsid w:val="004C3AB3"/>
    <w:rsid w:val="005039FD"/>
    <w:rsid w:val="00513DCC"/>
    <w:rsid w:val="00540829"/>
    <w:rsid w:val="005460AB"/>
    <w:rsid w:val="005530DC"/>
    <w:rsid w:val="00564867"/>
    <w:rsid w:val="005B1ED0"/>
    <w:rsid w:val="005D1995"/>
    <w:rsid w:val="005E1B7A"/>
    <w:rsid w:val="005E4494"/>
    <w:rsid w:val="005F1AEC"/>
    <w:rsid w:val="005F5A61"/>
    <w:rsid w:val="00600610"/>
    <w:rsid w:val="00600A81"/>
    <w:rsid w:val="00636D85"/>
    <w:rsid w:val="00691BDA"/>
    <w:rsid w:val="006973A0"/>
    <w:rsid w:val="006A500C"/>
    <w:rsid w:val="006B3CFD"/>
    <w:rsid w:val="006E1274"/>
    <w:rsid w:val="006E5F16"/>
    <w:rsid w:val="006E6129"/>
    <w:rsid w:val="00704EEE"/>
    <w:rsid w:val="0072103A"/>
    <w:rsid w:val="00734DC3"/>
    <w:rsid w:val="00743841"/>
    <w:rsid w:val="00774CA6"/>
    <w:rsid w:val="007770B6"/>
    <w:rsid w:val="00796191"/>
    <w:rsid w:val="007C3F84"/>
    <w:rsid w:val="007E0389"/>
    <w:rsid w:val="007E6AEB"/>
    <w:rsid w:val="008050AD"/>
    <w:rsid w:val="008109E6"/>
    <w:rsid w:val="00862615"/>
    <w:rsid w:val="0086684F"/>
    <w:rsid w:val="00881760"/>
    <w:rsid w:val="008A0354"/>
    <w:rsid w:val="008C18AE"/>
    <w:rsid w:val="008E2F27"/>
    <w:rsid w:val="00900DC5"/>
    <w:rsid w:val="0092110D"/>
    <w:rsid w:val="009364B2"/>
    <w:rsid w:val="00937F2C"/>
    <w:rsid w:val="0094535F"/>
    <w:rsid w:val="00964F10"/>
    <w:rsid w:val="009C021D"/>
    <w:rsid w:val="009D6672"/>
    <w:rsid w:val="00A31DF1"/>
    <w:rsid w:val="00A359DA"/>
    <w:rsid w:val="00A42385"/>
    <w:rsid w:val="00A4622A"/>
    <w:rsid w:val="00A50F86"/>
    <w:rsid w:val="00A64602"/>
    <w:rsid w:val="00A670EA"/>
    <w:rsid w:val="00A80FE2"/>
    <w:rsid w:val="00A976DF"/>
    <w:rsid w:val="00AA6FCF"/>
    <w:rsid w:val="00AC54E9"/>
    <w:rsid w:val="00AE39B3"/>
    <w:rsid w:val="00AF6A9C"/>
    <w:rsid w:val="00B1423C"/>
    <w:rsid w:val="00B24C3A"/>
    <w:rsid w:val="00B548D7"/>
    <w:rsid w:val="00B7603F"/>
    <w:rsid w:val="00B7606A"/>
    <w:rsid w:val="00BB2A7E"/>
    <w:rsid w:val="00BB3BDF"/>
    <w:rsid w:val="00BE34CC"/>
    <w:rsid w:val="00C01709"/>
    <w:rsid w:val="00C15A65"/>
    <w:rsid w:val="00C27C07"/>
    <w:rsid w:val="00C47898"/>
    <w:rsid w:val="00C75462"/>
    <w:rsid w:val="00CF67CB"/>
    <w:rsid w:val="00D04D4D"/>
    <w:rsid w:val="00D113FF"/>
    <w:rsid w:val="00D1204F"/>
    <w:rsid w:val="00D367F7"/>
    <w:rsid w:val="00D41564"/>
    <w:rsid w:val="00D55E6B"/>
    <w:rsid w:val="00D810C5"/>
    <w:rsid w:val="00DA6FAB"/>
    <w:rsid w:val="00DC6AEA"/>
    <w:rsid w:val="00DF03EC"/>
    <w:rsid w:val="00E01DCB"/>
    <w:rsid w:val="00E0437A"/>
    <w:rsid w:val="00E14E3E"/>
    <w:rsid w:val="00E367DE"/>
    <w:rsid w:val="00E5072E"/>
    <w:rsid w:val="00E715E5"/>
    <w:rsid w:val="00ED0F6F"/>
    <w:rsid w:val="00ED420B"/>
    <w:rsid w:val="00F07607"/>
    <w:rsid w:val="00F11736"/>
    <w:rsid w:val="00F15904"/>
    <w:rsid w:val="00F21BF9"/>
    <w:rsid w:val="00F24DA4"/>
    <w:rsid w:val="00F54C38"/>
    <w:rsid w:val="00F6455C"/>
    <w:rsid w:val="00FA0CEA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EB6C35"/>
  <w15:docId w15:val="{C20AD1F3-E24C-4B21-BA23-7243FE2DC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678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creativecommons.org/licenses/" TargetMode="External"/><Relationship Id="rId5" Type="http://schemas.openxmlformats.org/officeDocument/2006/relationships/hyperlink" Target="http://pubsonline.informs.org/authorportal/open-option" TargetMode="Externa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ropbox\Jun\Momentum\Management%20Science\Accepted\ManSci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A6C31-57B4-459A-A27D-86082A904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ManSci-CHECKLIST</Template>
  <TotalTime>71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Li, Jun</dc:creator>
  <cp:lastModifiedBy>Kelly Kophazi</cp:lastModifiedBy>
  <cp:revision>7</cp:revision>
  <cp:lastPrinted>2017-02-15T20:35:00Z</cp:lastPrinted>
  <dcterms:created xsi:type="dcterms:W3CDTF">2020-08-07T17:01:00Z</dcterms:created>
  <dcterms:modified xsi:type="dcterms:W3CDTF">2021-04-20T12:41:00Z</dcterms:modified>
</cp:coreProperties>
</file>